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8D9B8" w14:textId="31C5149C" w:rsidR="001E3CD1" w:rsidRPr="001E3CD1" w:rsidRDefault="001E3CD1" w:rsidP="001E3CD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333333"/>
          <w:sz w:val="28"/>
          <w:szCs w:val="28"/>
        </w:rPr>
      </w:pPr>
      <w:r w:rsidRPr="001E3CD1">
        <w:rPr>
          <w:rFonts w:ascii="Arial" w:eastAsia="Times New Roman" w:hAnsi="Arial" w:cs="Arial"/>
          <w:b/>
          <w:color w:val="333333"/>
          <w:sz w:val="28"/>
          <w:szCs w:val="28"/>
        </w:rPr>
        <w:t xml:space="preserve">Advert: </w:t>
      </w:r>
      <w:r w:rsidR="00A52DD1">
        <w:rPr>
          <w:rFonts w:ascii="Arial" w:eastAsia="Times New Roman" w:hAnsi="Arial" w:cs="Arial"/>
          <w:b/>
          <w:color w:val="333333"/>
          <w:sz w:val="28"/>
          <w:szCs w:val="28"/>
        </w:rPr>
        <w:t xml:space="preserve">Inbound </w:t>
      </w:r>
    </w:p>
    <w:p w14:paraId="5F34097F" w14:textId="77777777" w:rsidR="001E3CD1" w:rsidRDefault="001E3CD1" w:rsidP="001E3CD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14:paraId="1D29F230" w14:textId="4C869634" w:rsidR="00A52DD1" w:rsidRPr="002E4909" w:rsidRDefault="00A52DD1" w:rsidP="00A52DD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1"/>
          <w:szCs w:val="21"/>
        </w:rPr>
      </w:pPr>
      <w:bookmarkStart w:id="0" w:name="_GoBack"/>
      <w:bookmarkEnd w:id="0"/>
      <w:r w:rsidRPr="002E4909">
        <w:rPr>
          <w:rFonts w:ascii="Arial" w:eastAsia="Times New Roman" w:hAnsi="Arial" w:cs="Arial"/>
          <w:color w:val="333333"/>
          <w:sz w:val="21"/>
          <w:szCs w:val="21"/>
        </w:rPr>
        <w:t>Our client is New Zealand's largest privately owned outsource</w:t>
      </w:r>
      <w:r>
        <w:rPr>
          <w:rFonts w:ascii="Arial" w:eastAsia="Times New Roman" w:hAnsi="Arial" w:cs="Arial"/>
          <w:color w:val="333333"/>
          <w:sz w:val="21"/>
          <w:szCs w:val="21"/>
        </w:rPr>
        <w:t>d</w:t>
      </w:r>
      <w:r w:rsidRPr="002E4909">
        <w:rPr>
          <w:rFonts w:ascii="Arial" w:eastAsia="Times New Roman" w:hAnsi="Arial" w:cs="Arial"/>
          <w:color w:val="333333"/>
          <w:sz w:val="21"/>
          <w:szCs w:val="21"/>
        </w:rPr>
        <w:t xml:space="preserve"> Contact Centre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, servicing </w:t>
      </w:r>
      <w:r w:rsidRPr="002E4909">
        <w:rPr>
          <w:rFonts w:ascii="Arial" w:eastAsia="Times New Roman" w:hAnsi="Arial" w:cs="Arial"/>
          <w:color w:val="333333"/>
          <w:sz w:val="21"/>
          <w:szCs w:val="21"/>
        </w:rPr>
        <w:t>a diverse range of national and multinational corporate clients. They are seeking talented &amp; passionate agents skilled in the art of building customer relationships to join their customer service team.</w:t>
      </w:r>
      <w:r w:rsidRPr="002E4909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2E4909">
        <w:rPr>
          <w:rFonts w:ascii="Arial" w:eastAsia="Times New Roman" w:hAnsi="Arial" w:cs="Arial"/>
          <w:color w:val="333333"/>
          <w:sz w:val="21"/>
          <w:szCs w:val="21"/>
        </w:rPr>
        <w:br/>
        <w:t>Your skilled approach to relationship building and problem solving will assist you in achieving your goals each and every time you come to work. In this role, as a Customer Service Representative you are part of team that service large and long standing clients. </w:t>
      </w:r>
      <w:r w:rsidRPr="002E4909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2E4909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2E4909">
        <w:rPr>
          <w:rFonts w:ascii="Arial" w:eastAsia="Times New Roman" w:hAnsi="Arial" w:cs="Arial"/>
          <w:b/>
          <w:bCs/>
          <w:color w:val="333333"/>
          <w:sz w:val="21"/>
          <w:szCs w:val="21"/>
        </w:rPr>
        <w:t>We can offer you:</w:t>
      </w:r>
    </w:p>
    <w:p w14:paraId="6D3CD25C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A fun and energetic work environment</w:t>
      </w:r>
    </w:p>
    <w:p w14:paraId="515EF2BB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Competitive hourly rates</w:t>
      </w:r>
    </w:p>
    <w:p w14:paraId="4292CB92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A new challenge</w:t>
      </w:r>
    </w:p>
    <w:p w14:paraId="14987F80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Positions available in CBD</w:t>
      </w:r>
    </w:p>
    <w:p w14:paraId="623D359C" w14:textId="77777777" w:rsidR="00A52DD1" w:rsidRDefault="00A52DD1" w:rsidP="00A52DD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14:paraId="396014B6" w14:textId="77777777" w:rsidR="00A52DD1" w:rsidRPr="002E4909" w:rsidRDefault="00A52DD1" w:rsidP="00A52DD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b/>
          <w:bCs/>
          <w:color w:val="333333"/>
          <w:sz w:val="21"/>
          <w:szCs w:val="21"/>
        </w:rPr>
        <w:t>Our client is looking for people who:</w:t>
      </w:r>
    </w:p>
    <w:p w14:paraId="36076156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Have a strong passion for customer service, previous experience in a customer service position is a benefit</w:t>
      </w:r>
    </w:p>
    <w:p w14:paraId="542DE434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Show a desire to achieve</w:t>
      </w:r>
    </w:p>
    <w:p w14:paraId="7F986F0F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Excellent communicator (all levels)</w:t>
      </w:r>
    </w:p>
    <w:p w14:paraId="15E9A04B" w14:textId="77777777" w:rsidR="00A52DD1" w:rsidRPr="002E4909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Available to work Monday to Sunday on a rotating roster</w:t>
      </w:r>
    </w:p>
    <w:p w14:paraId="6A235F2A" w14:textId="77777777" w:rsidR="00A52DD1" w:rsidRDefault="00A52DD1" w:rsidP="00A52DD1">
      <w:pPr>
        <w:numPr>
          <w:ilvl w:val="0"/>
          <w:numId w:val="3"/>
        </w:numPr>
        <w:shd w:val="clear" w:color="auto" w:fill="FFFFFF"/>
        <w:spacing w:after="0" w:line="336" w:lineRule="atLeast"/>
        <w:ind w:left="426" w:hanging="426"/>
        <w:rPr>
          <w:rFonts w:ascii="Arial" w:eastAsia="Times New Roman" w:hAnsi="Arial" w:cs="Arial"/>
          <w:color w:val="333333"/>
          <w:sz w:val="21"/>
          <w:szCs w:val="21"/>
        </w:rPr>
      </w:pPr>
      <w:r w:rsidRPr="002E4909">
        <w:rPr>
          <w:rFonts w:ascii="Arial" w:eastAsia="Times New Roman" w:hAnsi="Arial" w:cs="Arial"/>
          <w:color w:val="333333"/>
          <w:sz w:val="21"/>
          <w:szCs w:val="21"/>
        </w:rPr>
        <w:t>Be prepared to start ASAP.</w:t>
      </w:r>
    </w:p>
    <w:p w14:paraId="0F2924F8" w14:textId="6A06BA4D" w:rsidR="00A52DD1" w:rsidRPr="00A52DD1" w:rsidRDefault="00A52DD1" w:rsidP="00A52DD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A52DD1">
        <w:rPr>
          <w:rFonts w:ascii="Arial" w:eastAsia="Times New Roman" w:hAnsi="Arial" w:cs="Arial"/>
          <w:color w:val="333333"/>
          <w:sz w:val="21"/>
          <w:szCs w:val="21"/>
        </w:rPr>
        <w:br/>
        <w:t>Our client promotes from within and coaching and training is a big focus. You will be recognized and rewarded for a job well done!</w:t>
      </w:r>
      <w:r w:rsidRPr="00A52DD1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A52DD1">
        <w:rPr>
          <w:rFonts w:ascii="Arial" w:eastAsia="Times New Roman" w:hAnsi="Arial" w:cs="Arial"/>
          <w:color w:val="333333"/>
          <w:sz w:val="21"/>
          <w:szCs w:val="21"/>
        </w:rPr>
        <w:br/>
        <w:t>Successful candidates will be required to undergo a drug screen and a Ministry of Justice criminal history check.</w:t>
      </w:r>
      <w:r w:rsidRPr="00A52DD1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A52DD1">
        <w:rPr>
          <w:rFonts w:ascii="Arial" w:eastAsia="Times New Roman" w:hAnsi="Arial" w:cs="Arial"/>
          <w:color w:val="333333"/>
          <w:sz w:val="21"/>
          <w:szCs w:val="21"/>
        </w:rPr>
        <w:br/>
        <w:t>If this sounds like you then we want to hear from you! Click "Apply now"</w:t>
      </w:r>
    </w:p>
    <w:p w14:paraId="387BFFA8" w14:textId="77777777" w:rsidR="00A52DD1" w:rsidRPr="002E4909" w:rsidRDefault="00A52DD1" w:rsidP="00A52DD1"/>
    <w:sectPr w:rsidR="00A52DD1" w:rsidRPr="002E4909" w:rsidSect="00626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A9996" w14:textId="77777777" w:rsidR="00821C7F" w:rsidRDefault="00821C7F" w:rsidP="00E20358">
      <w:pPr>
        <w:spacing w:after="0" w:line="240" w:lineRule="auto"/>
      </w:pPr>
      <w:r>
        <w:separator/>
      </w:r>
    </w:p>
  </w:endnote>
  <w:endnote w:type="continuationSeparator" w:id="0">
    <w:p w14:paraId="162E080B" w14:textId="77777777" w:rsidR="00821C7F" w:rsidRDefault="00821C7F" w:rsidP="00E2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3D95A" w14:textId="77777777" w:rsidR="0062661F" w:rsidRDefault="006266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39C41" w14:textId="77777777" w:rsidR="0062661F" w:rsidRDefault="006266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050BD" w14:textId="77777777" w:rsidR="0062661F" w:rsidRDefault="00626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9EEE6" w14:textId="77777777" w:rsidR="00821C7F" w:rsidRDefault="00821C7F" w:rsidP="00E20358">
      <w:pPr>
        <w:spacing w:after="0" w:line="240" w:lineRule="auto"/>
      </w:pPr>
      <w:r>
        <w:separator/>
      </w:r>
    </w:p>
  </w:footnote>
  <w:footnote w:type="continuationSeparator" w:id="0">
    <w:p w14:paraId="30229EB8" w14:textId="77777777" w:rsidR="00821C7F" w:rsidRDefault="00821C7F" w:rsidP="00E2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0CC5A" w14:textId="77777777" w:rsidR="0062661F" w:rsidRDefault="006266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A8E0B" w14:textId="63634213" w:rsidR="00E20358" w:rsidRDefault="0062661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9DF8F" wp14:editId="7355A258">
          <wp:simplePos x="0" y="0"/>
          <wp:positionH relativeFrom="margin">
            <wp:posOffset>4890770</wp:posOffset>
          </wp:positionH>
          <wp:positionV relativeFrom="page">
            <wp:posOffset>319405</wp:posOffset>
          </wp:positionV>
          <wp:extent cx="1529080" cy="423545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08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6697C" w14:textId="77777777" w:rsidR="0062661F" w:rsidRDefault="006266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04C6"/>
    <w:multiLevelType w:val="multilevel"/>
    <w:tmpl w:val="7D60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53557"/>
    <w:multiLevelType w:val="multilevel"/>
    <w:tmpl w:val="FE92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07E76"/>
    <w:multiLevelType w:val="multilevel"/>
    <w:tmpl w:val="7A7C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B2862"/>
    <w:multiLevelType w:val="multilevel"/>
    <w:tmpl w:val="EFBE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C3AD4"/>
    <w:multiLevelType w:val="multilevel"/>
    <w:tmpl w:val="3206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0D"/>
    <w:rsid w:val="000D7A93"/>
    <w:rsid w:val="001E3CD1"/>
    <w:rsid w:val="00213640"/>
    <w:rsid w:val="002C7B4C"/>
    <w:rsid w:val="003316C3"/>
    <w:rsid w:val="0037330A"/>
    <w:rsid w:val="005548F2"/>
    <w:rsid w:val="005C4B0D"/>
    <w:rsid w:val="0062661F"/>
    <w:rsid w:val="006F6DF1"/>
    <w:rsid w:val="006F792C"/>
    <w:rsid w:val="0072325E"/>
    <w:rsid w:val="0081548A"/>
    <w:rsid w:val="00821C7F"/>
    <w:rsid w:val="009A7E6C"/>
    <w:rsid w:val="00A52DD1"/>
    <w:rsid w:val="00BD2BE2"/>
    <w:rsid w:val="00E20358"/>
    <w:rsid w:val="00EE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7B504D"/>
  <w15:chartTrackingRefBased/>
  <w15:docId w15:val="{00E55BE9-2072-4BAB-B632-D1D60148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CD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358"/>
  </w:style>
  <w:style w:type="paragraph" w:styleId="Footer">
    <w:name w:val="footer"/>
    <w:basedOn w:val="Normal"/>
    <w:link w:val="FooterChar"/>
    <w:uiPriority w:val="99"/>
    <w:unhideWhenUsed/>
    <w:rsid w:val="00E20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358"/>
  </w:style>
  <w:style w:type="paragraph" w:styleId="BalloonText">
    <w:name w:val="Balloon Text"/>
    <w:basedOn w:val="Normal"/>
    <w:link w:val="BalloonTextChar"/>
    <w:uiPriority w:val="99"/>
    <w:semiHidden/>
    <w:unhideWhenUsed/>
    <w:rsid w:val="00331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hennerley.INTERNAL\Documents\Custom%20Office%20Templates\TelnetLetterhead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TelnetLetterhead2017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Hennerley</dc:creator>
  <cp:keywords/>
  <dc:description/>
  <cp:lastModifiedBy>Tony Teesdale</cp:lastModifiedBy>
  <cp:revision>4</cp:revision>
  <cp:lastPrinted>2017-12-14T01:05:00Z</cp:lastPrinted>
  <dcterms:created xsi:type="dcterms:W3CDTF">2018-02-12T06:52:00Z</dcterms:created>
  <dcterms:modified xsi:type="dcterms:W3CDTF">2018-02-12T07:03:00Z</dcterms:modified>
</cp:coreProperties>
</file>